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imandonotaapidipagina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E8617A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0D5AA273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26025E">
        <w:rPr>
          <w:color w:val="56585B"/>
          <w:sz w:val="22"/>
        </w:rPr>
        <w:t>CA</w:t>
      </w:r>
      <w:r w:rsidR="00100152">
        <w:rPr>
          <w:color w:val="56585B"/>
          <w:sz w:val="22"/>
        </w:rPr>
        <w:t>21111</w:t>
      </w:r>
    </w:p>
    <w:p w14:paraId="67BEBC20" w14:textId="6A833F80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5B6E01F6" w14:textId="77777777" w:rsidR="00302F14" w:rsidRDefault="00302F14" w:rsidP="00302F14">
      <w:pPr>
        <w:autoSpaceDE w:val="0"/>
        <w:autoSpaceDN w:val="0"/>
        <w:adjustRightInd w:val="0"/>
        <w:spacing w:after="0" w:line="240" w:lineRule="auto"/>
        <w:jc w:val="left"/>
        <w:rPr>
          <w:rFonts w:ascii="Calibri-Bold" w:hAnsi="Calibri-Bold" w:cs="Calibri-Bold"/>
          <w:b/>
          <w:bCs/>
          <w:color w:val="103951"/>
          <w:sz w:val="22"/>
          <w:szCs w:val="22"/>
        </w:rPr>
      </w:pPr>
    </w:p>
    <w:p w14:paraId="533AEAAF" w14:textId="6C52E036" w:rsidR="00302F14" w:rsidRPr="00302F14" w:rsidRDefault="00302F14" w:rsidP="00302F14">
      <w:pPr>
        <w:autoSpaceDE w:val="0"/>
        <w:autoSpaceDN w:val="0"/>
        <w:adjustRightInd w:val="0"/>
        <w:spacing w:after="0" w:line="240" w:lineRule="auto"/>
        <w:jc w:val="left"/>
        <w:rPr>
          <w:rFonts w:ascii="Calibri-Bold" w:hAnsi="Calibri-Bold" w:cs="Calibri-Bold"/>
          <w:b/>
          <w:bCs/>
          <w:color w:val="103951"/>
          <w:sz w:val="22"/>
          <w:szCs w:val="22"/>
        </w:rPr>
      </w:pPr>
      <w:r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 xml:space="preserve">Specify </w:t>
      </w:r>
      <w:r w:rsidR="000C4D2F"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 xml:space="preserve">on </w:t>
      </w:r>
      <w:r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 xml:space="preserve">which </w:t>
      </w:r>
      <w:r w:rsidR="00AF75B8">
        <w:rPr>
          <w:rFonts w:ascii="Calibri-Bold" w:hAnsi="Calibri-Bold" w:cs="Calibri-Bold"/>
          <w:b/>
          <w:bCs/>
          <w:color w:val="FF0000"/>
          <w:sz w:val="22"/>
          <w:szCs w:val="22"/>
        </w:rPr>
        <w:t>Working Group</w:t>
      </w:r>
      <w:r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 xml:space="preserve"> </w:t>
      </w:r>
      <w:r w:rsidR="000C4D2F"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 xml:space="preserve">the Applicant </w:t>
      </w:r>
      <w:r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>will be work</w:t>
      </w:r>
      <w:r w:rsidR="000C4D2F"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>ing</w:t>
      </w:r>
      <w:r w:rsidRPr="00AF75B8">
        <w:rPr>
          <w:rFonts w:ascii="Calibri-Bold" w:hAnsi="Calibri-Bold" w:cs="Calibri-Bold"/>
          <w:b/>
          <w:bCs/>
          <w:color w:val="FF0000"/>
          <w:sz w:val="22"/>
          <w:szCs w:val="22"/>
        </w:rPr>
        <w:t xml:space="preserve"> on during the prospected STSM</w:t>
      </w:r>
      <w:r w:rsidRPr="00302F14">
        <w:rPr>
          <w:rFonts w:ascii="Calibri-Bold" w:hAnsi="Calibri-Bold" w:cs="Calibri-Bold"/>
          <w:b/>
          <w:bCs/>
          <w:color w:val="103951"/>
          <w:sz w:val="22"/>
          <w:szCs w:val="22"/>
        </w:rPr>
        <w:t>:</w:t>
      </w:r>
    </w:p>
    <w:p w14:paraId="199B77AD" w14:textId="77777777" w:rsidR="000C4D2F" w:rsidRPr="0045015A" w:rsidRDefault="000C4D2F" w:rsidP="00302F14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103951"/>
          <w:sz w:val="22"/>
          <w:szCs w:val="22"/>
        </w:rPr>
      </w:pPr>
    </w:p>
    <w:p w14:paraId="375F8E52" w14:textId="633DF2B7" w:rsidR="00302F14" w:rsidRPr="0045015A" w:rsidRDefault="00302F14" w:rsidP="00302F14">
      <w:pPr>
        <w:pStyle w:val="Title2"/>
        <w:spacing w:before="120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1: </w:t>
      </w:r>
      <w:r w:rsidRPr="0045015A">
        <w:rPr>
          <w:rFonts w:cs="Arial"/>
          <w:color w:val="103951"/>
          <w:sz w:val="20"/>
          <w:szCs w:val="20"/>
        </w:rPr>
        <w:tab/>
        <w:t xml:space="preserve">Compound libraries coordination and integration of compound design </w:t>
      </w:r>
      <w:r w:rsidRPr="0045015A">
        <w:rPr>
          <w:rFonts w:cs="Arial"/>
          <w:color w:val="103951"/>
          <w:sz w:val="20"/>
          <w:szCs w:val="20"/>
        </w:rPr>
        <w:tab/>
      </w:r>
    </w:p>
    <w:p w14:paraId="248EFB98" w14:textId="0BBB4CB9" w:rsidR="00302F14" w:rsidRPr="0045015A" w:rsidRDefault="00302F14" w:rsidP="00302F14">
      <w:pPr>
        <w:pStyle w:val="Title2"/>
        <w:spacing w:before="120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2 </w:t>
      </w:r>
      <w:r w:rsidRPr="0045015A">
        <w:rPr>
          <w:rFonts w:cs="Arial"/>
          <w:color w:val="103951"/>
          <w:sz w:val="20"/>
          <w:szCs w:val="20"/>
        </w:rPr>
        <w:tab/>
        <w:t xml:space="preserve">Integration of early phase studies and low environmental impact actions </w:t>
      </w:r>
      <w:r w:rsidRPr="0045015A">
        <w:rPr>
          <w:rFonts w:cs="Arial"/>
          <w:color w:val="103951"/>
          <w:sz w:val="20"/>
          <w:szCs w:val="20"/>
        </w:rPr>
        <w:tab/>
      </w:r>
    </w:p>
    <w:p w14:paraId="493F23B5" w14:textId="4009C476" w:rsidR="00302F14" w:rsidRPr="0045015A" w:rsidRDefault="00302F14" w:rsidP="00302F14">
      <w:pPr>
        <w:pStyle w:val="Title2"/>
        <w:spacing w:before="120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3 </w:t>
      </w:r>
      <w:r w:rsidRPr="0045015A">
        <w:rPr>
          <w:rFonts w:cs="Arial"/>
          <w:color w:val="103951"/>
          <w:sz w:val="20"/>
          <w:szCs w:val="20"/>
        </w:rPr>
        <w:tab/>
        <w:t>Coordination of in vitro-to-in vivo translation of OneHealth leads and candida</w:t>
      </w:r>
    </w:p>
    <w:p w14:paraId="21617B4D" w14:textId="33037AAB" w:rsidR="0045015A" w:rsidRPr="0045015A" w:rsidRDefault="00302F14" w:rsidP="0045015A">
      <w:pPr>
        <w:pStyle w:val="Title2"/>
        <w:spacing w:before="120"/>
        <w:ind w:left="2040" w:hanging="2040"/>
        <w:jc w:val="both"/>
        <w:rPr>
          <w:rFonts w:cs="Arial"/>
          <w:color w:val="103951"/>
          <w:sz w:val="20"/>
          <w:szCs w:val="20"/>
        </w:rPr>
      </w:pPr>
      <w:r w:rsidRPr="0045015A">
        <w:rPr>
          <w:rFonts w:cs="Arial"/>
          <w:color w:val="103951"/>
          <w:sz w:val="20"/>
          <w:szCs w:val="20"/>
        </w:rPr>
        <w:t xml:space="preserve">Working Group 4 </w:t>
      </w:r>
      <w:r w:rsidRPr="0045015A">
        <w:rPr>
          <w:rFonts w:cs="Arial"/>
          <w:color w:val="103951"/>
          <w:sz w:val="20"/>
          <w:szCs w:val="20"/>
        </w:rPr>
        <w:tab/>
        <w:t>Integration of R&amp;D process-environmental studies and translation in informed whitepaper</w:t>
      </w:r>
    </w:p>
    <w:p w14:paraId="7FB812AD" w14:textId="77777777" w:rsidR="00302F14" w:rsidRDefault="00302F14" w:rsidP="00302F14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Grigliatabell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5A953051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>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1FEFB17F" w14:textId="77777777" w:rsidR="00BE48DF" w:rsidRDefault="00BE48DF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  <w:p w14:paraId="27126BCB" w14:textId="19A77023" w:rsidR="007968B6" w:rsidRPr="007968B6" w:rsidRDefault="007968B6" w:rsidP="007968B6">
            <w:pPr>
              <w:pStyle w:val="Title2"/>
              <w:spacing w:before="120" w:after="120"/>
              <w:rPr>
                <w:b w:val="0"/>
                <w:sz w:val="22"/>
                <w:szCs w:val="22"/>
              </w:rPr>
            </w:pPr>
            <w:r w:rsidRPr="007968B6">
              <w:rPr>
                <w:b w:val="0"/>
                <w:sz w:val="22"/>
                <w:szCs w:val="22"/>
              </w:rPr>
              <w:t>Nr. of days: 000 (</w:t>
            </w:r>
            <w:r w:rsidR="008B61BD">
              <w:rPr>
                <w:b w:val="0"/>
                <w:sz w:val="22"/>
                <w:szCs w:val="22"/>
              </w:rPr>
              <w:t>maximum 180 days</w:t>
            </w:r>
            <w:r w:rsidRPr="007968B6">
              <w:rPr>
                <w:b w:val="0"/>
                <w:sz w:val="22"/>
                <w:szCs w:val="22"/>
              </w:rPr>
              <w:t>)</w:t>
            </w:r>
          </w:p>
        </w:tc>
      </w:tr>
      <w:tr w:rsidR="0084370F" w:rsidRPr="00681CA3" w14:paraId="18302FC9" w14:textId="77777777" w:rsidTr="0084370F"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47FA2045" w14:textId="77777777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103951"/>
                <w:sz w:val="22"/>
                <w:szCs w:val="22"/>
              </w:rPr>
            </w:pPr>
            <w:r w:rsidRPr="00193436">
              <w:rPr>
                <w:rFonts w:cs="Arial"/>
                <w:b/>
                <w:bCs/>
                <w:color w:val="103951"/>
                <w:sz w:val="22"/>
                <w:szCs w:val="22"/>
                <w:u w:val="single"/>
              </w:rPr>
              <w:t>Requested budget</w:t>
            </w:r>
            <w:r w:rsidRPr="00193436">
              <w:rPr>
                <w:rFonts w:cs="Arial"/>
                <w:b/>
                <w:bCs/>
                <w:color w:val="103951"/>
                <w:sz w:val="22"/>
                <w:szCs w:val="22"/>
              </w:rPr>
              <w:t xml:space="preserve"> </w:t>
            </w:r>
          </w:p>
          <w:p w14:paraId="61B4E283" w14:textId="77777777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 w:rsidRPr="00193436">
              <w:rPr>
                <w:rFonts w:cs="Arial"/>
                <w:color w:val="103951"/>
              </w:rPr>
              <w:t>a) x000 Euro for travel</w:t>
            </w:r>
          </w:p>
          <w:p w14:paraId="7362A78F" w14:textId="4785A650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 w:rsidRPr="00193436">
              <w:rPr>
                <w:rFonts w:cs="Arial"/>
                <w:color w:val="103951"/>
              </w:rPr>
              <w:t>b) x000 Euro for stay and meals (to justify)</w:t>
            </w:r>
          </w:p>
          <w:p w14:paraId="05DAD6E4" w14:textId="6D4A1C5B" w:rsidR="0084370F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 w:rsidRPr="00193436">
              <w:rPr>
                <w:rFonts w:cs="Arial"/>
                <w:color w:val="103951"/>
              </w:rPr>
              <w:t xml:space="preserve">c) </w:t>
            </w:r>
            <w:r w:rsidR="008B61BD">
              <w:rPr>
                <w:rFonts w:cs="Arial"/>
                <w:color w:val="103951"/>
              </w:rPr>
              <w:t>x</w:t>
            </w:r>
            <w:r w:rsidR="008B61BD" w:rsidRPr="00193436">
              <w:rPr>
                <w:rFonts w:cs="Arial"/>
                <w:color w:val="103951"/>
              </w:rPr>
              <w:t xml:space="preserve">000 </w:t>
            </w:r>
            <w:r w:rsidRPr="00193436">
              <w:rPr>
                <w:rFonts w:cs="Arial"/>
                <w:color w:val="103951"/>
              </w:rPr>
              <w:t>Euro total budget (=</w:t>
            </w:r>
            <w:proofErr w:type="spellStart"/>
            <w:r w:rsidRPr="00193436">
              <w:rPr>
                <w:rFonts w:cs="Arial"/>
                <w:color w:val="103951"/>
              </w:rPr>
              <w:t>a+b</w:t>
            </w:r>
            <w:proofErr w:type="spellEnd"/>
            <w:r w:rsidRPr="00193436">
              <w:rPr>
                <w:rFonts w:cs="Arial"/>
                <w:color w:val="103951"/>
              </w:rPr>
              <w:t>)</w:t>
            </w:r>
          </w:p>
          <w:p w14:paraId="1D8D0BF4" w14:textId="77777777" w:rsidR="00B73ABE" w:rsidRDefault="00B73ABE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</w:p>
          <w:p w14:paraId="3CC87EEF" w14:textId="4364080B" w:rsidR="00B73ABE" w:rsidRDefault="00B73ABE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>
              <w:rPr>
                <w:rFonts w:cs="Arial"/>
                <w:color w:val="103951"/>
              </w:rPr>
              <w:t>Please refer to the table below:</w:t>
            </w:r>
          </w:p>
          <w:p w14:paraId="5A46F093" w14:textId="6E882D30" w:rsidR="00884566" w:rsidRDefault="00884566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</w:rPr>
            </w:pPr>
            <w:r w:rsidRPr="009416EC">
              <w:drawing>
                <wp:inline distT="0" distB="0" distL="0" distR="0" wp14:anchorId="793A78F4" wp14:editId="3E7EA152">
                  <wp:extent cx="5013647" cy="1852550"/>
                  <wp:effectExtent l="0" t="0" r="0" b="0"/>
                  <wp:docPr id="823903335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535" cy="186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30F56" w14:textId="076697D1" w:rsidR="0084370F" w:rsidRPr="00193436" w:rsidRDefault="0084370F" w:rsidP="00670C2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103951"/>
                <w:sz w:val="22"/>
                <w:szCs w:val="22"/>
              </w:rPr>
            </w:pPr>
          </w:p>
        </w:tc>
      </w:tr>
      <w:tr w:rsidR="007968B6" w:rsidRPr="00681CA3" w14:paraId="67C59398" w14:textId="77777777" w:rsidTr="002C3354">
        <w:tc>
          <w:tcPr>
            <w:tcW w:w="9356" w:type="dxa"/>
            <w:tcBorders>
              <w:bottom w:val="nil"/>
            </w:tcBorders>
          </w:tcPr>
          <w:p w14:paraId="47E2D9E6" w14:textId="4BC3FC67" w:rsidR="007968B6" w:rsidRPr="007968B6" w:rsidRDefault="007968B6" w:rsidP="007968B6">
            <w:pPr>
              <w:spacing w:after="0" w:line="240" w:lineRule="auto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lastRenderedPageBreak/>
              <w:t>Home institution:</w:t>
            </w:r>
            <w:r w:rsidRPr="007968B6">
              <w:rPr>
                <w:b/>
                <w:sz w:val="22"/>
                <w:u w:val="single"/>
              </w:rPr>
              <w:t xml:space="preserve"> </w:t>
            </w:r>
          </w:p>
          <w:p w14:paraId="054745F4" w14:textId="45FC20DB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Name</w:t>
            </w:r>
            <w:r>
              <w:rPr>
                <w:sz w:val="22"/>
              </w:rPr>
              <w:t xml:space="preserve"> of the applicant</w:t>
            </w:r>
            <w:r w:rsidRPr="007968B6">
              <w:rPr>
                <w:sz w:val="22"/>
              </w:rPr>
              <w:t>: ……….</w:t>
            </w:r>
          </w:p>
          <w:p w14:paraId="64CE16BB" w14:textId="61AB5776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Affiliation: ……….</w:t>
            </w:r>
          </w:p>
          <w:p w14:paraId="514AFD64" w14:textId="159CBDC9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Country: ……….</w:t>
            </w:r>
          </w:p>
          <w:p w14:paraId="0C246933" w14:textId="4F2ED255" w:rsidR="007968B6" w:rsidRPr="007968B6" w:rsidRDefault="000C4D2F" w:rsidP="007968B6">
            <w:pPr>
              <w:spacing w:after="0" w:line="240" w:lineRule="auto"/>
              <w:rPr>
                <w:sz w:val="22"/>
              </w:rPr>
            </w:pPr>
            <w:r w:rsidRPr="002548F2">
              <w:rPr>
                <w:sz w:val="22"/>
              </w:rPr>
              <w:t>YRI</w:t>
            </w:r>
            <w:r w:rsidR="007968B6" w:rsidRPr="002548F2">
              <w:rPr>
                <w:sz w:val="22"/>
              </w:rPr>
              <w:t>: yes/no   (</w:t>
            </w:r>
            <w:bookmarkStart w:id="1" w:name="_Hlk128391774"/>
            <w:r w:rsidRPr="002548F2">
              <w:rPr>
                <w:sz w:val="22"/>
              </w:rPr>
              <w:t>YRI</w:t>
            </w:r>
            <w:r w:rsidR="007968B6" w:rsidRPr="002548F2">
              <w:rPr>
                <w:sz w:val="22"/>
              </w:rPr>
              <w:t xml:space="preserve"> = </w:t>
            </w:r>
            <w:r w:rsidRPr="002548F2">
              <w:rPr>
                <w:sz w:val="22"/>
              </w:rPr>
              <w:t>Young Researcher and Innovator</w:t>
            </w:r>
            <w:r w:rsidR="007968B6" w:rsidRPr="002548F2">
              <w:rPr>
                <w:sz w:val="22"/>
              </w:rPr>
              <w:t xml:space="preserve">, </w:t>
            </w:r>
            <w:r w:rsidRPr="002548F2">
              <w:rPr>
                <w:sz w:val="22"/>
              </w:rPr>
              <w:t>40 years old maximum</w:t>
            </w:r>
            <w:bookmarkEnd w:id="1"/>
            <w:r w:rsidRPr="002548F2">
              <w:rPr>
                <w:sz w:val="22"/>
              </w:rPr>
              <w:t>, as indicated in the COST Action rules)</w:t>
            </w:r>
          </w:p>
          <w:p w14:paraId="5A09882F" w14:textId="7060A9C0" w:rsidR="007968B6" w:rsidRDefault="007968B6" w:rsidP="007968B6">
            <w:pPr>
              <w:spacing w:before="120" w:after="0" w:line="240" w:lineRule="auto"/>
              <w:rPr>
                <w:b/>
                <w:sz w:val="22"/>
                <w:u w:val="single"/>
              </w:rPr>
            </w:pPr>
            <w:r w:rsidRPr="007968B6">
              <w:rPr>
                <w:b/>
                <w:sz w:val="22"/>
                <w:u w:val="single"/>
              </w:rPr>
              <w:t>Host</w:t>
            </w:r>
            <w:r>
              <w:rPr>
                <w:b/>
                <w:sz w:val="22"/>
                <w:u w:val="single"/>
              </w:rPr>
              <w:t xml:space="preserve"> </w:t>
            </w:r>
            <w:r w:rsidRPr="007968B6">
              <w:rPr>
                <w:b/>
                <w:sz w:val="22"/>
                <w:u w:val="single"/>
              </w:rPr>
              <w:t>institution:</w:t>
            </w:r>
          </w:p>
          <w:p w14:paraId="75AEF7E6" w14:textId="5F4AFA89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Name: ……….</w:t>
            </w:r>
          </w:p>
          <w:p w14:paraId="546931A2" w14:textId="3C7C1BB5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Affiliation: ……….</w:t>
            </w:r>
          </w:p>
          <w:p w14:paraId="62A1F016" w14:textId="1BD98871" w:rsidR="007968B6" w:rsidRPr="007968B6" w:rsidRDefault="007968B6" w:rsidP="007968B6">
            <w:pPr>
              <w:spacing w:after="0" w:line="240" w:lineRule="auto"/>
              <w:rPr>
                <w:sz w:val="22"/>
              </w:rPr>
            </w:pPr>
            <w:r w:rsidRPr="007968B6">
              <w:rPr>
                <w:sz w:val="22"/>
              </w:rPr>
              <w:t>Country: ……….</w:t>
            </w:r>
          </w:p>
          <w:p w14:paraId="4E12A555" w14:textId="77777777" w:rsidR="007968B6" w:rsidRDefault="007968B6" w:rsidP="007968B6">
            <w:pPr>
              <w:spacing w:after="0" w:line="240" w:lineRule="auto"/>
              <w:rPr>
                <w:b/>
                <w:color w:val="0000FF"/>
                <w:sz w:val="22"/>
              </w:rPr>
            </w:pPr>
            <w:r w:rsidRPr="007968B6">
              <w:rPr>
                <w:b/>
                <w:color w:val="0000FF"/>
                <w:sz w:val="22"/>
              </w:rPr>
              <w:t xml:space="preserve">Please provide </w:t>
            </w:r>
            <w:r w:rsidRPr="00AF75B8">
              <w:rPr>
                <w:b/>
                <w:color w:val="0000FF"/>
                <w:sz w:val="22"/>
                <w:u w:val="single"/>
              </w:rPr>
              <w:t>a letter/email of the host</w:t>
            </w:r>
            <w:r w:rsidRPr="007968B6">
              <w:rPr>
                <w:b/>
                <w:color w:val="0000FF"/>
                <w:sz w:val="22"/>
              </w:rPr>
              <w:t xml:space="preserve"> that confirms the intent to host the</w:t>
            </w:r>
            <w:r>
              <w:rPr>
                <w:b/>
                <w:color w:val="0000FF"/>
                <w:sz w:val="22"/>
              </w:rPr>
              <w:t xml:space="preserve"> </w:t>
            </w:r>
            <w:r w:rsidRPr="007968B6">
              <w:rPr>
                <w:b/>
                <w:color w:val="0000FF"/>
                <w:sz w:val="22"/>
              </w:rPr>
              <w:t xml:space="preserve">STSM </w:t>
            </w:r>
            <w:r>
              <w:rPr>
                <w:b/>
                <w:color w:val="0000FF"/>
                <w:sz w:val="22"/>
              </w:rPr>
              <w:t>applicant</w:t>
            </w:r>
            <w:r w:rsidRPr="007968B6">
              <w:rPr>
                <w:b/>
                <w:color w:val="0000FF"/>
                <w:sz w:val="22"/>
              </w:rPr>
              <w:t>.</w:t>
            </w:r>
          </w:p>
          <w:p w14:paraId="143B1EFC" w14:textId="673F50B9" w:rsidR="00AF75B8" w:rsidRDefault="00AF75B8" w:rsidP="00AF75B8">
            <w:pPr>
              <w:spacing w:after="0" w:line="240" w:lineRule="auto"/>
              <w:rPr>
                <w:b/>
                <w:color w:val="0000FF"/>
                <w:sz w:val="22"/>
              </w:rPr>
            </w:pPr>
            <w:r w:rsidRPr="007968B6">
              <w:rPr>
                <w:b/>
                <w:color w:val="0000FF"/>
                <w:sz w:val="22"/>
              </w:rPr>
              <w:t xml:space="preserve">Please provide </w:t>
            </w:r>
            <w:r w:rsidRPr="00AF75B8">
              <w:rPr>
                <w:b/>
                <w:color w:val="0000FF"/>
                <w:sz w:val="22"/>
                <w:u w:val="single"/>
              </w:rPr>
              <w:t>a letter/email of the home</w:t>
            </w:r>
            <w:r w:rsidRPr="007968B6">
              <w:rPr>
                <w:b/>
                <w:color w:val="0000FF"/>
                <w:sz w:val="22"/>
              </w:rPr>
              <w:t xml:space="preserve"> that confirms the </w:t>
            </w:r>
            <w:r>
              <w:rPr>
                <w:b/>
                <w:color w:val="0000FF"/>
                <w:sz w:val="22"/>
              </w:rPr>
              <w:t xml:space="preserve">agreement to let </w:t>
            </w:r>
            <w:r w:rsidRPr="007968B6">
              <w:rPr>
                <w:b/>
                <w:color w:val="0000FF"/>
                <w:sz w:val="22"/>
              </w:rPr>
              <w:t>the</w:t>
            </w:r>
            <w:r>
              <w:rPr>
                <w:b/>
                <w:color w:val="0000FF"/>
                <w:sz w:val="22"/>
              </w:rPr>
              <w:t xml:space="preserve"> </w:t>
            </w:r>
            <w:r w:rsidRPr="007968B6">
              <w:rPr>
                <w:b/>
                <w:color w:val="0000FF"/>
                <w:sz w:val="22"/>
              </w:rPr>
              <w:t xml:space="preserve">STSM </w:t>
            </w:r>
            <w:r>
              <w:rPr>
                <w:b/>
                <w:color w:val="0000FF"/>
                <w:sz w:val="22"/>
              </w:rPr>
              <w:t>applicant to develop the STSM project in the Host laboratory</w:t>
            </w:r>
            <w:r w:rsidRPr="007968B6">
              <w:rPr>
                <w:b/>
                <w:color w:val="0000FF"/>
                <w:sz w:val="22"/>
              </w:rPr>
              <w:t>.</w:t>
            </w:r>
          </w:p>
          <w:p w14:paraId="302FADB4" w14:textId="77777777" w:rsidR="00193436" w:rsidRDefault="00193436" w:rsidP="007968B6">
            <w:pPr>
              <w:spacing w:after="0" w:line="240" w:lineRule="auto"/>
              <w:rPr>
                <w:b/>
                <w:color w:val="auto"/>
                <w:sz w:val="22"/>
              </w:rPr>
            </w:pPr>
          </w:p>
          <w:p w14:paraId="376CE623" w14:textId="1F558DDA" w:rsidR="00193436" w:rsidRPr="00193436" w:rsidRDefault="00193436" w:rsidP="007968B6">
            <w:pPr>
              <w:spacing w:after="0" w:line="240" w:lineRule="auto"/>
              <w:rPr>
                <w:b/>
                <w:color w:val="auto"/>
                <w:sz w:val="22"/>
                <w:u w:val="single"/>
              </w:rPr>
            </w:pPr>
          </w:p>
        </w:tc>
      </w:tr>
      <w:tr w:rsidR="00F4072B" w:rsidRPr="00681CA3" w14:paraId="39967330" w14:textId="77777777" w:rsidTr="002C3354">
        <w:tc>
          <w:tcPr>
            <w:tcW w:w="9356" w:type="dxa"/>
            <w:tcBorders>
              <w:bottom w:val="nil"/>
            </w:tcBorders>
          </w:tcPr>
          <w:p w14:paraId="289C29F8" w14:textId="06D1C133" w:rsidR="00F4072B" w:rsidRDefault="000C4D2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Summary</w:t>
            </w:r>
          </w:p>
          <w:p w14:paraId="6022FED1" w14:textId="436F9A80" w:rsidR="007968B6" w:rsidRPr="002548F2" w:rsidRDefault="000C4D2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>00 word</w:t>
            </w:r>
            <w:r>
              <w:rPr>
                <w:i/>
                <w:iCs/>
              </w:rPr>
              <w:t>s</w:t>
            </w:r>
            <w:r w:rsidRPr="005C5E8B">
              <w:rPr>
                <w:i/>
                <w:iCs/>
              </w:rPr>
              <w:t xml:space="preserve">) 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4548B0F1" w:rsidR="00BE48DF" w:rsidRPr="007968B6" w:rsidRDefault="00BE48DF" w:rsidP="000C4D2F">
            <w:pPr>
              <w:spacing w:before="120"/>
              <w:rPr>
                <w:rFonts w:cs="Arial"/>
                <w:color w:val="656966"/>
              </w:rPr>
            </w:pP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37ACC49A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>00 word</w:t>
            </w:r>
            <w:r w:rsidR="0045015A">
              <w:rPr>
                <w:i/>
                <w:iCs/>
              </w:rPr>
              <w:t>s</w:t>
            </w:r>
            <w:r w:rsidRPr="005C5E8B">
              <w:rPr>
                <w:i/>
                <w:iCs/>
              </w:rPr>
              <w:t xml:space="preserve">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44306039" w:rsidR="00BE48DF" w:rsidRPr="007968B6" w:rsidRDefault="00BE48DF" w:rsidP="00BE48DF">
            <w:pPr>
              <w:spacing w:before="120" w:after="120"/>
              <w:rPr>
                <w:rFonts w:cs="Arial"/>
                <w:color w:val="656966"/>
              </w:rPr>
            </w:pPr>
            <w:r w:rsidRPr="007968B6">
              <w:rPr>
                <w:rFonts w:cs="Arial"/>
                <w:color w:val="656966"/>
              </w:rPr>
              <w:t xml:space="preserve">Description of the work to </w:t>
            </w:r>
            <w:r w:rsidR="0084370F">
              <w:rPr>
                <w:rFonts w:cs="Arial"/>
                <w:color w:val="656966"/>
              </w:rPr>
              <w:t>be carried out by the applicant, methods used.</w:t>
            </w:r>
            <w:r w:rsidRPr="007968B6">
              <w:rPr>
                <w:rFonts w:cs="Arial"/>
                <w:color w:val="656966"/>
              </w:rPr>
              <w:t xml:space="preserve">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4FF6BBD2" w:rsidR="00BE48DF" w:rsidRPr="005C5E8B" w:rsidRDefault="007968B6" w:rsidP="00BE48DF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(max.5</w:t>
            </w:r>
            <w:r w:rsidR="00BE48DF" w:rsidRPr="005C5E8B">
              <w:rPr>
                <w:i/>
                <w:iCs/>
              </w:rPr>
              <w:t>00 word</w:t>
            </w:r>
            <w:r w:rsidR="00302F14">
              <w:rPr>
                <w:i/>
                <w:iCs/>
              </w:rPr>
              <w:t>s</w:t>
            </w:r>
            <w:r w:rsidR="00BE48DF" w:rsidRPr="005C5E8B">
              <w:rPr>
                <w:i/>
                <w:iCs/>
              </w:rPr>
              <w:t xml:space="preserve">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BE48DF" w:rsidRPr="00681CA3" w14:paraId="6044C3C1" w14:textId="77777777" w:rsidTr="00302F1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688495A8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>out</w:t>
            </w:r>
            <w:r w:rsidR="00D72331">
              <w:rPr>
                <w:b/>
                <w:bCs/>
                <w:sz w:val="22"/>
                <w:szCs w:val="22"/>
                <w:u w:val="single"/>
              </w:rPr>
              <w:t>come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 and </w:t>
            </w:r>
            <w:r w:rsidRPr="3DCD24A4">
              <w:rPr>
                <w:b/>
                <w:sz w:val="22"/>
                <w:szCs w:val="22"/>
                <w:u w:val="single"/>
              </w:rPr>
              <w:t>contribution to the Action M</w:t>
            </w:r>
            <w:r w:rsidR="0084370F">
              <w:rPr>
                <w:b/>
                <w:sz w:val="22"/>
                <w:szCs w:val="22"/>
                <w:u w:val="single"/>
              </w:rPr>
              <w:t>oU objectives and deliverables</w:t>
            </w:r>
          </w:p>
          <w:p w14:paraId="4F8F7C91" w14:textId="77777777" w:rsidR="00326398" w:rsidRPr="00326398" w:rsidRDefault="00BE48DF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7968B6">
              <w:rPr>
                <w:rFonts w:eastAsiaTheme="minorEastAsia" w:cs="Arial"/>
                <w:color w:val="656966"/>
              </w:rPr>
              <w:t>Main expected results and their contribution to the progress towards the Action</w:t>
            </w:r>
            <w:r w:rsidR="00326398">
              <w:rPr>
                <w:rFonts w:eastAsiaTheme="minorEastAsia" w:cs="Arial"/>
                <w:color w:val="656966"/>
              </w:rPr>
              <w:t xml:space="preserve"> WGs</w:t>
            </w:r>
            <w:r w:rsidRPr="007968B6">
              <w:rPr>
                <w:rFonts w:eastAsiaTheme="minorEastAsia" w:cs="Arial"/>
                <w:color w:val="656966"/>
              </w:rPr>
              <w:t xml:space="preserve"> objectives (either research coordination and/or capacity building objectives) and deliverables.</w:t>
            </w:r>
            <w:r w:rsidR="00326398">
              <w:rPr>
                <w:rFonts w:eastAsiaTheme="minorEastAsia" w:cs="Arial"/>
                <w:color w:val="656966"/>
              </w:rPr>
              <w:t xml:space="preserve"> </w:t>
            </w:r>
            <w:r w:rsidR="00326398" w:rsidRPr="00326398">
              <w:rPr>
                <w:rFonts w:eastAsiaTheme="minorEastAsia" w:cs="Arial"/>
                <w:color w:val="656966"/>
              </w:rPr>
              <w:t>Describe what the output of your STSM will be, for instance:</w:t>
            </w:r>
          </w:p>
          <w:p w14:paraId="4EAA9640" w14:textId="77777777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a) the STSM contributes to a deliverable described in the MoU of the Action</w:t>
            </w:r>
          </w:p>
          <w:p w14:paraId="0153025A" w14:textId="77777777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b) the STSM results in a joint journal/conference publication (please indicate the journal/conference)</w:t>
            </w:r>
          </w:p>
          <w:p w14:paraId="688DD5CA" w14:textId="77777777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c) the STSM results in a joint research proposal</w:t>
            </w:r>
          </w:p>
          <w:p w14:paraId="7A19CBE1" w14:textId="77777777" w:rsidR="00BE48DF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  <w:r w:rsidRPr="00326398">
              <w:rPr>
                <w:rFonts w:eastAsiaTheme="minorEastAsia" w:cs="Arial"/>
                <w:color w:val="656966"/>
              </w:rPr>
              <w:t>d) other output (give description)</w:t>
            </w:r>
          </w:p>
          <w:p w14:paraId="169DCB07" w14:textId="77777777" w:rsid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</w:p>
          <w:p w14:paraId="32959FF9" w14:textId="77777777" w:rsidR="00326398" w:rsidRPr="005C5E8B" w:rsidRDefault="00326398" w:rsidP="00326398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(max.5</w:t>
            </w:r>
            <w:r w:rsidRPr="005C5E8B">
              <w:rPr>
                <w:i/>
                <w:iCs/>
              </w:rPr>
              <w:t>00 word</w:t>
            </w:r>
            <w:r>
              <w:rPr>
                <w:i/>
                <w:iCs/>
              </w:rPr>
              <w:t>s</w:t>
            </w:r>
            <w:r w:rsidRPr="005C5E8B">
              <w:rPr>
                <w:i/>
                <w:iCs/>
              </w:rPr>
              <w:t xml:space="preserve">) </w:t>
            </w:r>
          </w:p>
          <w:p w14:paraId="1FD03CCD" w14:textId="77777777" w:rsidR="00326398" w:rsidRDefault="00326398" w:rsidP="00326398">
            <w:pPr>
              <w:spacing w:after="0" w:line="240" w:lineRule="auto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  <w:p w14:paraId="39D29FAF" w14:textId="09FBE6C1" w:rsidR="00326398" w:rsidRPr="00326398" w:rsidRDefault="00326398" w:rsidP="00326398">
            <w:pPr>
              <w:spacing w:after="0" w:line="240" w:lineRule="auto"/>
              <w:rPr>
                <w:rFonts w:eastAsiaTheme="minorEastAsia" w:cs="Arial"/>
                <w:color w:val="656966"/>
              </w:rPr>
            </w:pPr>
          </w:p>
        </w:tc>
      </w:tr>
      <w:tr w:rsidR="00302F14" w:rsidRPr="00681CA3" w14:paraId="1D1C31F3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4AE74053" w14:textId="77777777" w:rsidR="00326398" w:rsidRDefault="00302F14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lastRenderedPageBreak/>
              <w:t>References</w:t>
            </w:r>
          </w:p>
          <w:p w14:paraId="2E416068" w14:textId="0E0C2DDC" w:rsidR="00302F14" w:rsidRPr="3DCD24A4" w:rsidRDefault="00302F14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</w:p>
        </w:tc>
      </w:tr>
      <w:tr w:rsidR="00302F14" w:rsidRPr="00681CA3" w14:paraId="7D60FAAF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52B6961C" w14:textId="2CC26C9F" w:rsidR="00100152" w:rsidRDefault="00302F14" w:rsidP="001475FE">
            <w:pPr>
              <w:pStyle w:val="Paragrafoelenco"/>
              <w:numPr>
                <w:ilvl w:val="0"/>
                <w:numId w:val="36"/>
              </w:num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  <w:proofErr w:type="spellStart"/>
            <w:r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Hosting</w:t>
            </w:r>
            <w:proofErr w:type="spellEnd"/>
            <w:r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proofErr w:type="spellStart"/>
            <w:r w:rsidR="001475FE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L</w:t>
            </w:r>
            <w:r w:rsidR="001475FE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ab</w:t>
            </w:r>
            <w:proofErr w:type="spellEnd"/>
            <w:r w:rsidR="001475FE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r w:rsidR="000C4D2F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description </w:t>
            </w:r>
          </w:p>
          <w:p w14:paraId="1FB93BF6" w14:textId="0990CB6D" w:rsidR="001475FE" w:rsidRDefault="001475FE" w:rsidP="002548F2">
            <w:p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</w:p>
          <w:p w14:paraId="12D8CCDF" w14:textId="01EDEC31" w:rsidR="001475FE" w:rsidRDefault="001475FE" w:rsidP="002548F2">
            <w:p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</w:p>
          <w:p w14:paraId="1F8AD212" w14:textId="77777777" w:rsidR="001475FE" w:rsidRPr="002548F2" w:rsidRDefault="001475FE" w:rsidP="002548F2">
            <w:p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</w:p>
          <w:p w14:paraId="6796AE7C" w14:textId="4E61542C" w:rsidR="00302F14" w:rsidRPr="002548F2" w:rsidRDefault="000C4D2F" w:rsidP="002548F2">
            <w:pPr>
              <w:pStyle w:val="Paragrafoelenco"/>
              <w:numPr>
                <w:ilvl w:val="0"/>
                <w:numId w:val="36"/>
              </w:numPr>
              <w:spacing w:after="0" w:line="240" w:lineRule="auto"/>
              <w:ind w:left="313" w:hanging="284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</w:pPr>
            <w:proofErr w:type="spellStart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Hosting</w:t>
            </w:r>
            <w:proofErr w:type="spellEnd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L</w:t>
            </w:r>
            <w:r w:rsidR="0010015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ab</w:t>
            </w:r>
            <w:proofErr w:type="spellEnd"/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</w:t>
            </w:r>
            <w:proofErr w:type="spellStart"/>
            <w:r w:rsidR="0010015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s</w:t>
            </w:r>
            <w:r w:rsidR="00302F14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>election</w:t>
            </w:r>
            <w:proofErr w:type="spellEnd"/>
            <w:r w:rsidR="00302F14" w:rsidRPr="002548F2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val="fr-FR" w:eastAsia="fr-FR"/>
              </w:rPr>
              <w:t xml:space="preserve"> motivation</w:t>
            </w:r>
          </w:p>
          <w:p w14:paraId="7040B4B2" w14:textId="77777777" w:rsidR="00302F14" w:rsidRDefault="00302F14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</w:p>
        </w:tc>
      </w:tr>
      <w:tr w:rsidR="00326398" w:rsidRPr="00681CA3" w14:paraId="40454A63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6B01C6EE" w14:textId="77777777" w:rsidR="00326398" w:rsidRPr="0084370F" w:rsidRDefault="00326398" w:rsidP="00326398">
            <w:pPr>
              <w:spacing w:after="0" w:line="240" w:lineRule="auto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eastAsia="fr-FR"/>
              </w:rPr>
            </w:pPr>
            <w:r w:rsidRPr="0084370F"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eastAsia="fr-FR"/>
              </w:rPr>
              <w:t>Dissemination plans</w:t>
            </w:r>
          </w:p>
          <w:p w14:paraId="6503E3EB" w14:textId="77777777" w:rsidR="0045015A" w:rsidRPr="0084370F" w:rsidRDefault="0045015A" w:rsidP="00326398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</w:p>
          <w:p w14:paraId="78C1DCEC" w14:textId="6E270860" w:rsidR="0045015A" w:rsidRPr="0045015A" w:rsidRDefault="0045015A" w:rsidP="00326398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  <w:r>
              <w:t>Publications plans, conference attendance including presentation of the work done during the STSM training</w:t>
            </w:r>
          </w:p>
        </w:tc>
      </w:tr>
      <w:tr w:rsidR="00326398" w:rsidRPr="00681CA3" w14:paraId="791E35E8" w14:textId="77777777" w:rsidTr="00302F14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14:paraId="45E323DD" w14:textId="77777777" w:rsidR="00326398" w:rsidRDefault="0045015A" w:rsidP="0045015A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  <w:r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eastAsia="fr-FR"/>
              </w:rPr>
              <w:t>Benefits of the STSM</w:t>
            </w:r>
          </w:p>
          <w:p w14:paraId="289DD7D4" w14:textId="77777777" w:rsidR="0045015A" w:rsidRDefault="0045015A" w:rsidP="0045015A">
            <w:pPr>
              <w:spacing w:after="0" w:line="240" w:lineRule="auto"/>
              <w:jc w:val="left"/>
              <w:rPr>
                <w:rFonts w:eastAsia="Times New Roman" w:cs="Arial"/>
                <w:color w:val="auto"/>
                <w:sz w:val="22"/>
                <w:szCs w:val="22"/>
                <w:lang w:eastAsia="fr-FR"/>
              </w:rPr>
            </w:pPr>
          </w:p>
          <w:p w14:paraId="41D73BCE" w14:textId="7E690605" w:rsidR="0045015A" w:rsidRPr="0045015A" w:rsidRDefault="0045015A" w:rsidP="0045015A">
            <w:pPr>
              <w:spacing w:after="0" w:line="240" w:lineRule="auto"/>
              <w:jc w:val="left"/>
              <w:rPr>
                <w:rFonts w:eastAsia="Times New Roman" w:cs="Arial"/>
                <w:color w:val="auto"/>
                <w:lang w:eastAsia="fr-FR"/>
              </w:rPr>
            </w:pPr>
            <w:r w:rsidRPr="0045015A">
              <w:rPr>
                <w:rFonts w:eastAsia="Times New Roman" w:cs="Arial"/>
                <w:color w:val="auto"/>
                <w:lang w:eastAsia="fr-FR"/>
              </w:rPr>
              <w:t>(max.200 word</w:t>
            </w:r>
            <w:r>
              <w:rPr>
                <w:rFonts w:eastAsia="Times New Roman" w:cs="Arial"/>
                <w:color w:val="auto"/>
                <w:lang w:eastAsia="fr-FR"/>
              </w:rPr>
              <w:t>s</w:t>
            </w:r>
            <w:r w:rsidRPr="0045015A">
              <w:rPr>
                <w:rFonts w:eastAsia="Times New Roman" w:cs="Arial"/>
                <w:color w:val="auto"/>
                <w:lang w:eastAsia="fr-FR"/>
              </w:rPr>
              <w:t>)</w:t>
            </w:r>
          </w:p>
        </w:tc>
      </w:tr>
      <w:tr w:rsidR="00AF75B8" w:rsidRPr="00681CA3" w14:paraId="10AED01B" w14:textId="77777777" w:rsidTr="00063283">
        <w:trPr>
          <w:trHeight w:val="1952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BBFFF9" w:themeFill="accent6" w:themeFillTint="33"/>
          </w:tcPr>
          <w:p w14:paraId="15C78654" w14:textId="6FDB1EA7" w:rsidR="00AF75B8" w:rsidRDefault="00AF75B8" w:rsidP="0045015A">
            <w:pPr>
              <w:spacing w:after="0" w:line="240" w:lineRule="auto"/>
              <w:jc w:val="left"/>
            </w:pPr>
            <w:r w:rsidRPr="00AF75B8">
              <w:rPr>
                <w:b/>
                <w:u w:val="single"/>
              </w:rPr>
              <w:t>Ecotoxicity/environmental impact of the STSM project</w:t>
            </w:r>
            <w:r>
              <w:t xml:space="preserve"> in relation to the “green” objectives</w:t>
            </w:r>
            <w:r>
              <w:br/>
              <w:t>- good laboratory green practice</w:t>
            </w:r>
            <w:r>
              <w:br/>
              <w:t>- optimal animal models/substitution of which other model</w:t>
            </w:r>
            <w:r>
              <w:br/>
              <w:t xml:space="preserve">- sustainability approaches </w:t>
            </w:r>
            <w:r>
              <w:br/>
              <w:t>others… (see MoU of the CA 21111)</w:t>
            </w:r>
          </w:p>
          <w:p w14:paraId="5F2C0FB4" w14:textId="77777777" w:rsidR="00AF75B8" w:rsidRPr="00AF75B8" w:rsidRDefault="00AF75B8" w:rsidP="0045015A">
            <w:pPr>
              <w:spacing w:after="0" w:line="240" w:lineRule="auto"/>
              <w:jc w:val="left"/>
            </w:pPr>
          </w:p>
          <w:p w14:paraId="401C1718" w14:textId="2278F5BF" w:rsidR="00AF75B8" w:rsidRDefault="00AF75B8" w:rsidP="0045015A">
            <w:pPr>
              <w:spacing w:after="0" w:line="240" w:lineRule="auto"/>
              <w:jc w:val="left"/>
              <w:rPr>
                <w:rFonts w:eastAsia="Times New Roman" w:cs="Arial"/>
                <w:b/>
                <w:color w:val="auto"/>
                <w:sz w:val="22"/>
                <w:szCs w:val="22"/>
                <w:u w:val="single"/>
                <w:lang w:eastAsia="fr-FR"/>
              </w:rPr>
            </w:pPr>
            <w:r w:rsidRPr="0045015A">
              <w:rPr>
                <w:rFonts w:eastAsia="Times New Roman" w:cs="Arial"/>
                <w:color w:val="auto"/>
                <w:lang w:eastAsia="fr-FR"/>
              </w:rPr>
              <w:t>(max.200 word</w:t>
            </w:r>
            <w:r>
              <w:rPr>
                <w:rFonts w:eastAsia="Times New Roman" w:cs="Arial"/>
                <w:color w:val="auto"/>
                <w:lang w:eastAsia="fr-FR"/>
              </w:rPr>
              <w:t>s</w:t>
            </w:r>
            <w:r w:rsidRPr="0045015A">
              <w:rPr>
                <w:rFonts w:eastAsia="Times New Roman" w:cs="Arial"/>
                <w:color w:val="auto"/>
                <w:lang w:eastAsia="fr-FR"/>
              </w:rPr>
              <w:t>)</w:t>
            </w:r>
          </w:p>
        </w:tc>
      </w:tr>
    </w:tbl>
    <w:p w14:paraId="03290C9B" w14:textId="012F5473" w:rsidR="00BB2AF9" w:rsidRDefault="00BB2AF9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0FC76C37" w14:textId="3D611FE8" w:rsidR="001475FE" w:rsidRDefault="001475FE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5211E77D" w14:textId="17E6B2F7" w:rsidR="001475FE" w:rsidRDefault="001475FE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Please read the following guidelines and delete them before submitting your application.</w:t>
      </w:r>
    </w:p>
    <w:p w14:paraId="1BE9BAED" w14:textId="77777777" w:rsidR="001475FE" w:rsidRDefault="001475F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br w:type="page"/>
      </w:r>
    </w:p>
    <w:p w14:paraId="3339DFF9" w14:textId="61FC021B" w:rsidR="00BE2A0E" w:rsidRDefault="00D72331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lastRenderedPageBreak/>
        <w:t>----------------</w:t>
      </w:r>
    </w:p>
    <w:p w14:paraId="1416B522" w14:textId="5F2E7C5D" w:rsidR="00D72331" w:rsidRPr="00D72331" w:rsidRDefault="00D72331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D7233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How to apply on the COST web platform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and supporting documentation</w:t>
      </w:r>
    </w:p>
    <w:p w14:paraId="50E6C7A5" w14:textId="77777777" w:rsidR="00BE2A0E" w:rsidRDefault="00BE2A0E" w:rsidP="00BE2A0E">
      <w:pPr>
        <w:pStyle w:val="NormaleWeb"/>
      </w:pPr>
      <w:r>
        <w:rPr>
          <w:rFonts w:ascii="ArialMT" w:hAnsi="ArialMT"/>
          <w:color w:val="6D82BC"/>
          <w:sz w:val="20"/>
          <w:szCs w:val="20"/>
        </w:rPr>
        <w:t xml:space="preserve">STSM – supporting documentation </w:t>
      </w:r>
    </w:p>
    <w:p w14:paraId="182E601D" w14:textId="36950B46" w:rsidR="00D72331" w:rsidRDefault="00BE2A0E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Wingdings" w:hAnsi="Wingdings"/>
          <w:color w:val="00ADA8"/>
          <w:sz w:val="20"/>
          <w:szCs w:val="20"/>
        </w:rPr>
        <w:sym w:font="Symbol" w:char="F0A7"/>
      </w:r>
      <w:r>
        <w:rPr>
          <w:rFonts w:ascii="Wingdings" w:hAnsi="Wingdings"/>
          <w:color w:val="00ADA8"/>
          <w:sz w:val="20"/>
          <w:szCs w:val="20"/>
        </w:rPr>
        <w:t></w:t>
      </w:r>
      <w:r>
        <w:rPr>
          <w:rFonts w:ascii="ArialMT" w:hAnsi="ArialMT"/>
          <w:sz w:val="20"/>
          <w:szCs w:val="20"/>
        </w:rPr>
        <w:t>STSM grant Application (based on e-COST template</w:t>
      </w:r>
      <w:r w:rsidR="00AC1B4F">
        <w:rPr>
          <w:rFonts w:ascii="ArialMT" w:hAnsi="ArialMT"/>
          <w:sz w:val="20"/>
          <w:szCs w:val="20"/>
        </w:rPr>
        <w:t>*</w:t>
      </w:r>
      <w:r>
        <w:rPr>
          <w:rFonts w:ascii="ArialMT" w:hAnsi="ArialMT"/>
          <w:sz w:val="20"/>
          <w:szCs w:val="20"/>
        </w:rPr>
        <w:t>)</w:t>
      </w:r>
      <w:r w:rsidR="00D72331">
        <w:rPr>
          <w:rFonts w:ascii="ArialMT" w:hAnsi="ArialMT"/>
          <w:sz w:val="20"/>
          <w:szCs w:val="20"/>
        </w:rPr>
        <w:t xml:space="preserve"> </w:t>
      </w:r>
    </w:p>
    <w:p w14:paraId="52BFF035" w14:textId="2ECF6F5A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enter your personal e-cost page</w:t>
      </w:r>
    </w:p>
    <w:p w14:paraId="56F19374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Go to Grant application</w:t>
      </w:r>
    </w:p>
    <w:p w14:paraId="373F8568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Select the grant type</w:t>
      </w:r>
    </w:p>
    <w:p w14:paraId="3796B4CD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Select the Action CA21111</w:t>
      </w:r>
    </w:p>
    <w:p w14:paraId="05124349" w14:textId="77777777" w:rsidR="00D72331" w:rsidRDefault="00D72331" w:rsidP="00D72331">
      <w:pPr>
        <w:pStyle w:val="NormaleWeb"/>
        <w:numPr>
          <w:ilvl w:val="0"/>
          <w:numId w:val="35"/>
        </w:numPr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Proceed by filing the grids</w:t>
      </w:r>
    </w:p>
    <w:p w14:paraId="7DE7DF0D" w14:textId="15980C08" w:rsidR="00D00D56" w:rsidRDefault="00BE2A0E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br/>
      </w:r>
      <w:r>
        <w:rPr>
          <w:rFonts w:ascii="Wingdings" w:hAnsi="Wingdings"/>
          <w:color w:val="00ADA8"/>
          <w:sz w:val="20"/>
          <w:szCs w:val="20"/>
        </w:rPr>
        <w:sym w:font="Symbol" w:char="F0A7"/>
      </w:r>
      <w:r>
        <w:rPr>
          <w:rFonts w:ascii="Wingdings" w:hAnsi="Wingdings"/>
          <w:color w:val="00ADA8"/>
          <w:sz w:val="20"/>
          <w:szCs w:val="20"/>
        </w:rPr>
        <w:t></w:t>
      </w:r>
      <w:r>
        <w:rPr>
          <w:rFonts w:ascii="ArialMT" w:hAnsi="ArialMT"/>
          <w:sz w:val="20"/>
          <w:szCs w:val="20"/>
        </w:rPr>
        <w:t xml:space="preserve">Confirmation of the host on the agreement from the host institution in receiving the applicant </w:t>
      </w:r>
    </w:p>
    <w:p w14:paraId="4085E5D3" w14:textId="7E9F5045" w:rsidR="00BE2A0E" w:rsidRDefault="00BE2A0E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Wingdings" w:hAnsi="Wingdings"/>
          <w:color w:val="00ADA8"/>
          <w:sz w:val="20"/>
          <w:szCs w:val="20"/>
        </w:rPr>
        <w:sym w:font="Symbol" w:char="F0A7"/>
      </w:r>
      <w:r>
        <w:rPr>
          <w:rFonts w:ascii="Wingdings" w:hAnsi="Wingdings"/>
          <w:color w:val="00ADA8"/>
          <w:sz w:val="20"/>
          <w:szCs w:val="20"/>
        </w:rPr>
        <w:t></w:t>
      </w:r>
      <w:r>
        <w:rPr>
          <w:rFonts w:ascii="ArialMT" w:hAnsi="ArialMT"/>
          <w:sz w:val="20"/>
          <w:szCs w:val="20"/>
        </w:rPr>
        <w:t xml:space="preserve">Other documents required by the Action </w:t>
      </w:r>
    </w:p>
    <w:p w14:paraId="40D7762E" w14:textId="4A68ED2D" w:rsidR="00D72331" w:rsidRDefault="00AC1B4F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-------------------</w:t>
      </w:r>
    </w:p>
    <w:p w14:paraId="54C79B42" w14:textId="7737D0A4" w:rsidR="00AC1B4F" w:rsidRDefault="00AC1B4F" w:rsidP="00BE2A0E">
      <w:pPr>
        <w:pStyle w:val="NormaleWeb"/>
        <w:rPr>
          <w:rFonts w:ascii="ArialMT" w:hAnsi="ArialMT"/>
          <w:b/>
          <w:bCs/>
          <w:sz w:val="20"/>
          <w:szCs w:val="20"/>
        </w:rPr>
      </w:pPr>
      <w:r>
        <w:rPr>
          <w:rFonts w:ascii="ArialMT" w:hAnsi="ArialMT"/>
          <w:b/>
          <w:bCs/>
          <w:sz w:val="20"/>
          <w:szCs w:val="20"/>
        </w:rPr>
        <w:t>*</w:t>
      </w:r>
      <w:r w:rsidRPr="002548F2">
        <w:rPr>
          <w:rFonts w:ascii="ArialMT" w:hAnsi="ArialMT"/>
          <w:b/>
          <w:bCs/>
          <w:sz w:val="20"/>
          <w:szCs w:val="20"/>
        </w:rPr>
        <w:t>COST Action web platform to access the Grant application</w:t>
      </w:r>
    </w:p>
    <w:p w14:paraId="565803FD" w14:textId="4F1F908A" w:rsidR="00AC1B4F" w:rsidRPr="002548F2" w:rsidRDefault="00AC1B4F" w:rsidP="00BE2A0E">
      <w:pPr>
        <w:pStyle w:val="NormaleWeb"/>
        <w:rPr>
          <w:rFonts w:ascii="ArialMT" w:hAnsi="ArialMT"/>
          <w:b/>
          <w:bCs/>
          <w:sz w:val="20"/>
          <w:szCs w:val="20"/>
        </w:rPr>
      </w:pPr>
      <w:r w:rsidRPr="00D72331">
        <w:rPr>
          <w:rFonts w:ascii="ArialMT" w:hAnsi="ArialMT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7D57A60" wp14:editId="199B9B54">
            <wp:simplePos x="0" y="0"/>
            <wp:positionH relativeFrom="column">
              <wp:posOffset>557530</wp:posOffset>
            </wp:positionH>
            <wp:positionV relativeFrom="paragraph">
              <wp:posOffset>257758</wp:posOffset>
            </wp:positionV>
            <wp:extent cx="4188460" cy="261747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MT" w:hAnsi="ArialMT"/>
          <w:b/>
          <w:bCs/>
          <w:sz w:val="20"/>
          <w:szCs w:val="20"/>
        </w:rPr>
        <w:t>Step 1</w:t>
      </w:r>
    </w:p>
    <w:p w14:paraId="275CAF44" w14:textId="7F1B2320" w:rsidR="00D72331" w:rsidRDefault="00D72331" w:rsidP="00BE2A0E">
      <w:pPr>
        <w:pStyle w:val="NormaleWeb"/>
        <w:rPr>
          <w:rFonts w:ascii="ArialMT" w:hAnsi="ArialMT"/>
          <w:sz w:val="20"/>
          <w:szCs w:val="20"/>
        </w:rPr>
      </w:pPr>
    </w:p>
    <w:p w14:paraId="435C5606" w14:textId="0DA86488" w:rsidR="00D72331" w:rsidRPr="00D72331" w:rsidRDefault="00D72331" w:rsidP="00D72331">
      <w:pPr>
        <w:rPr>
          <w:lang w:val="en-US"/>
        </w:rPr>
      </w:pPr>
    </w:p>
    <w:p w14:paraId="30B54C92" w14:textId="22E29FD0" w:rsidR="00D72331" w:rsidRPr="00D72331" w:rsidRDefault="00D72331" w:rsidP="00D72331">
      <w:pPr>
        <w:rPr>
          <w:lang w:val="en-US"/>
        </w:rPr>
      </w:pPr>
    </w:p>
    <w:p w14:paraId="66FA08A5" w14:textId="0FD78C55" w:rsidR="00D72331" w:rsidRPr="00D72331" w:rsidRDefault="00D72331" w:rsidP="00D72331">
      <w:pPr>
        <w:rPr>
          <w:lang w:val="en-US"/>
        </w:rPr>
      </w:pPr>
    </w:p>
    <w:p w14:paraId="794831E1" w14:textId="78802094" w:rsidR="00D72331" w:rsidRPr="00D72331" w:rsidRDefault="00D72331" w:rsidP="00D72331">
      <w:pPr>
        <w:rPr>
          <w:lang w:val="en-US"/>
        </w:rPr>
      </w:pPr>
    </w:p>
    <w:p w14:paraId="00797481" w14:textId="40E7662F" w:rsidR="00D72331" w:rsidRPr="00D72331" w:rsidRDefault="00D72331" w:rsidP="00D72331">
      <w:pPr>
        <w:rPr>
          <w:lang w:val="en-US"/>
        </w:rPr>
      </w:pPr>
    </w:p>
    <w:p w14:paraId="4CE9F768" w14:textId="5DE9CFAE" w:rsidR="00D72331" w:rsidRPr="00D72331" w:rsidRDefault="00D72331" w:rsidP="00D72331">
      <w:pPr>
        <w:rPr>
          <w:lang w:val="en-US"/>
        </w:rPr>
      </w:pPr>
    </w:p>
    <w:p w14:paraId="17458D50" w14:textId="13109BFE" w:rsidR="00D72331" w:rsidRPr="00D72331" w:rsidRDefault="00D72331" w:rsidP="00D72331">
      <w:pPr>
        <w:rPr>
          <w:lang w:val="en-US"/>
        </w:rPr>
      </w:pPr>
    </w:p>
    <w:p w14:paraId="709791A9" w14:textId="7168BCC2" w:rsidR="00D72331" w:rsidRPr="00D72331" w:rsidRDefault="00D72331" w:rsidP="00D72331">
      <w:pPr>
        <w:rPr>
          <w:lang w:val="en-US"/>
        </w:rPr>
      </w:pPr>
    </w:p>
    <w:p w14:paraId="5C1E0E05" w14:textId="77777777" w:rsidR="00884566" w:rsidRDefault="00884566" w:rsidP="00BE2A0E">
      <w:pPr>
        <w:pStyle w:val="NormaleWeb"/>
        <w:rPr>
          <w:rFonts w:ascii="ArialMT" w:hAnsi="ArialMT"/>
          <w:b/>
          <w:bCs/>
          <w:sz w:val="20"/>
          <w:szCs w:val="20"/>
        </w:rPr>
      </w:pPr>
    </w:p>
    <w:p w14:paraId="24F3F962" w14:textId="1AFFA307" w:rsidR="00D72331" w:rsidRPr="002548F2" w:rsidRDefault="00AC1B4F" w:rsidP="00BE2A0E">
      <w:pPr>
        <w:pStyle w:val="NormaleWeb"/>
        <w:rPr>
          <w:rFonts w:ascii="ArialMT" w:hAnsi="ArialMT"/>
          <w:b/>
          <w:bCs/>
          <w:sz w:val="20"/>
          <w:szCs w:val="20"/>
        </w:rPr>
      </w:pPr>
      <w:r w:rsidRPr="002548F2">
        <w:rPr>
          <w:rFonts w:ascii="ArialMT" w:hAnsi="ArialMT"/>
          <w:b/>
          <w:bCs/>
          <w:sz w:val="20"/>
          <w:szCs w:val="20"/>
        </w:rPr>
        <w:t>Step 2</w:t>
      </w:r>
    </w:p>
    <w:p w14:paraId="6F68B0CF" w14:textId="251677A2" w:rsidR="00D72331" w:rsidRDefault="00D72331" w:rsidP="00BE2A0E">
      <w:pPr>
        <w:pStyle w:val="NormaleWeb"/>
        <w:rPr>
          <w:rFonts w:ascii="ArialMT" w:hAnsi="ArialMT"/>
          <w:sz w:val="20"/>
          <w:szCs w:val="20"/>
        </w:rPr>
      </w:pPr>
      <w:r w:rsidRPr="00D72331">
        <w:rPr>
          <w:rFonts w:ascii="ArialMT" w:hAnsi="ArialMT"/>
          <w:noProof/>
          <w:sz w:val="20"/>
          <w:szCs w:val="20"/>
        </w:rPr>
        <w:lastRenderedPageBreak/>
        <w:drawing>
          <wp:inline distT="0" distB="0" distL="0" distR="0" wp14:anchorId="69F8570B" wp14:editId="3847F26F">
            <wp:extent cx="5051905" cy="3157244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9345" cy="31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A308" w14:textId="35511237" w:rsidR="00D72331" w:rsidRDefault="00D72331" w:rsidP="00BE2A0E">
      <w:pPr>
        <w:pStyle w:val="NormaleWeb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br w:type="textWrapping" w:clear="all"/>
        <w:t>---------------------</w:t>
      </w:r>
    </w:p>
    <w:p w14:paraId="2814D9F7" w14:textId="06E6EE2F" w:rsidR="00D72331" w:rsidRPr="00D72331" w:rsidRDefault="00D72331" w:rsidP="00BE2A0E">
      <w:pPr>
        <w:pStyle w:val="NormaleWeb"/>
        <w:rPr>
          <w:b/>
          <w:bCs/>
        </w:rPr>
      </w:pPr>
      <w:r w:rsidRPr="00D72331">
        <w:rPr>
          <w:rFonts w:ascii="ArialMT" w:hAnsi="ArialMT"/>
          <w:b/>
          <w:bCs/>
          <w:sz w:val="20"/>
          <w:szCs w:val="20"/>
        </w:rPr>
        <w:t>Read Carefully the Grant awarding User guide. This is enclosed, but it can also be found in the cost website.</w:t>
      </w:r>
    </w:p>
    <w:p w14:paraId="421668FB" w14:textId="77777777" w:rsidR="00BE2A0E" w:rsidRPr="00BE2A0E" w:rsidRDefault="00BE2A0E" w:rsidP="00F4072B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fr-FR"/>
        </w:rPr>
      </w:pPr>
    </w:p>
    <w:sectPr w:rsidR="00BE2A0E" w:rsidRPr="00BE2A0E" w:rsidSect="00027A4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8" w:right="843" w:bottom="851" w:left="1418" w:header="170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F6D5D" w14:textId="77777777" w:rsidR="008F67CE" w:rsidRDefault="008F67CE" w:rsidP="00F24F32">
      <w:r>
        <w:separator/>
      </w:r>
    </w:p>
  </w:endnote>
  <w:endnote w:type="continuationSeparator" w:id="0">
    <w:p w14:paraId="22390CB6" w14:textId="77777777" w:rsidR="008F67CE" w:rsidRDefault="008F67CE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Pidipagina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418AA66E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370F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418AA66E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84370F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Pidipa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dipa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2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dipa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dipa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29D24" w14:textId="77777777" w:rsidR="008F67CE" w:rsidRDefault="008F67CE" w:rsidP="00F24F32">
      <w:r>
        <w:separator/>
      </w:r>
    </w:p>
  </w:footnote>
  <w:footnote w:type="continuationSeparator" w:id="0">
    <w:p w14:paraId="17F13146" w14:textId="77777777" w:rsidR="008F67CE" w:rsidRDefault="008F67CE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Testonotaapidipagina"/>
        <w:rPr>
          <w:rFonts w:ascii="ArialMT" w:hAnsi="ArialMT" w:cs="ArialMT"/>
          <w:color w:val="656966"/>
        </w:rPr>
      </w:pPr>
      <w:r>
        <w:rPr>
          <w:rStyle w:val="Rimandonotaapidipagina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Intestazione"/>
    </w:pPr>
    <w:r w:rsidRPr="002050E6"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AADB4" w14:textId="1A9D6B64" w:rsidR="00E427EA" w:rsidRPr="003B315F" w:rsidRDefault="00027A4A" w:rsidP="003B315F">
    <w:pPr>
      <w:pStyle w:val="Intestazione"/>
      <w:tabs>
        <w:tab w:val="clear" w:pos="4536"/>
        <w:tab w:val="clear" w:pos="9072"/>
      </w:tabs>
      <w:ind w:right="-717"/>
      <w:jc w:val="right"/>
      <w:rPr>
        <w:noProof/>
        <w:lang w:eastAsia="fr-FR"/>
      </w:rPr>
    </w:pPr>
    <w:r>
      <w:rPr>
        <w:noProof/>
        <w:lang w:val="fr-FR" w:eastAsia="fr-FR"/>
      </w:rPr>
      <w:drawing>
        <wp:anchor distT="0" distB="0" distL="114300" distR="114300" simplePos="0" relativeHeight="251666432" behindDoc="1" locked="0" layoutInCell="1" allowOverlap="1" wp14:anchorId="242D9ADF" wp14:editId="049B11B1">
          <wp:simplePos x="0" y="0"/>
          <wp:positionH relativeFrom="page">
            <wp:posOffset>900430</wp:posOffset>
          </wp:positionH>
          <wp:positionV relativeFrom="page">
            <wp:posOffset>107315</wp:posOffset>
          </wp:positionV>
          <wp:extent cx="1996440" cy="861060"/>
          <wp:effectExtent l="0" t="0" r="3810" b="0"/>
          <wp:wrapNone/>
          <wp:docPr id="2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l="8310" t="29509" r="65139" b="22166"/>
                  <a:stretch/>
                </pic:blipFill>
                <pic:spPr bwMode="auto">
                  <a:xfrm>
                    <a:off x="0" y="0"/>
                    <a:ext cx="1996440" cy="861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15F" w:rsidRPr="003B315F">
      <w:rPr>
        <w:noProof/>
        <w:lang w:eastAsia="fr-FR"/>
      </w:rPr>
      <w:t xml:space="preserve">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247"/>
    </w:tblGrid>
    <w:tr w:rsidR="003B315F" w14:paraId="571BFCE2" w14:textId="77777777" w:rsidTr="00027A4A">
      <w:tc>
        <w:tcPr>
          <w:tcW w:w="5807" w:type="dxa"/>
        </w:tcPr>
        <w:p w14:paraId="242D83F1" w14:textId="77777777" w:rsidR="003B315F" w:rsidRDefault="003B315F" w:rsidP="003B315F">
          <w:pPr>
            <w:pStyle w:val="Intestazione"/>
          </w:pPr>
        </w:p>
        <w:p w14:paraId="1D3D5A07" w14:textId="77777777" w:rsidR="00027A4A" w:rsidRDefault="00027A4A" w:rsidP="003B315F">
          <w:pPr>
            <w:pStyle w:val="Intestazione"/>
          </w:pPr>
        </w:p>
        <w:p w14:paraId="41AD635B" w14:textId="77777777" w:rsidR="00027A4A" w:rsidRDefault="00027A4A" w:rsidP="003B315F">
          <w:pPr>
            <w:pStyle w:val="Intestazione"/>
          </w:pPr>
        </w:p>
        <w:p w14:paraId="1D389FBD" w14:textId="77777777" w:rsidR="00027A4A" w:rsidRDefault="00027A4A" w:rsidP="003B315F">
          <w:pPr>
            <w:pStyle w:val="Intestazione"/>
          </w:pPr>
        </w:p>
        <w:p w14:paraId="42166A0B" w14:textId="77777777" w:rsidR="00027A4A" w:rsidRDefault="00027A4A" w:rsidP="003B315F">
          <w:pPr>
            <w:pStyle w:val="Intestazione"/>
          </w:pPr>
        </w:p>
        <w:p w14:paraId="47026516" w14:textId="65F7C6D6" w:rsidR="00604D0C" w:rsidRPr="00027A4A" w:rsidRDefault="0045015A" w:rsidP="00027A4A">
          <w:pPr>
            <w:tabs>
              <w:tab w:val="center" w:pos="4536"/>
              <w:tab w:val="right" w:pos="9072"/>
            </w:tabs>
            <w:spacing w:after="0" w:line="240" w:lineRule="auto"/>
            <w:ind w:left="34"/>
            <w:jc w:val="left"/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</w:pPr>
          <w:r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 xml:space="preserve">CA21111 – One </w:t>
          </w:r>
          <w:r w:rsidR="00604D0C" w:rsidRPr="00604D0C"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>Health</w:t>
          </w:r>
          <w:r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 xml:space="preserve"> </w:t>
          </w:r>
          <w:r w:rsidR="00604D0C" w:rsidRPr="00604D0C"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>drugs against parasitic vector borne diseases in Europe and beyond (OneHealth</w:t>
          </w:r>
          <w:r w:rsidR="00604D0C" w:rsidRPr="00F246A0">
            <w:rPr>
              <w:rFonts w:ascii="Arial Black" w:hAnsi="Arial Black"/>
              <w:b/>
              <w:i/>
              <w:iCs/>
              <w:noProof/>
              <w:color w:val="7F7F7F" w:themeColor="text1" w:themeTint="80"/>
              <w:lang w:eastAsia="fr-FR"/>
            </w:rPr>
            <w:t>drugs</w:t>
          </w:r>
          <w:r w:rsidR="00604D0C" w:rsidRPr="00604D0C">
            <w:rPr>
              <w:rFonts w:ascii="Arial Black" w:hAnsi="Arial Black"/>
              <w:b/>
              <w:noProof/>
              <w:color w:val="7F7F7F" w:themeColor="text1" w:themeTint="80"/>
              <w:lang w:eastAsia="fr-FR"/>
            </w:rPr>
            <w:t>)</w:t>
          </w:r>
        </w:p>
        <w:p w14:paraId="09E40AAF" w14:textId="4F351293" w:rsidR="00027A4A" w:rsidRDefault="00027A4A" w:rsidP="003B315F">
          <w:pPr>
            <w:pStyle w:val="Intestazione"/>
          </w:pPr>
        </w:p>
      </w:tc>
      <w:tc>
        <w:tcPr>
          <w:tcW w:w="3247" w:type="dxa"/>
        </w:tcPr>
        <w:p w14:paraId="0C7A9E6A" w14:textId="69E00EE7" w:rsidR="003B315F" w:rsidRDefault="003B315F" w:rsidP="003B315F">
          <w:pPr>
            <w:pStyle w:val="Intestazione"/>
            <w:jc w:val="right"/>
          </w:pPr>
          <w:r w:rsidRPr="003B315F">
            <w:rPr>
              <w:noProof/>
              <w:lang w:val="fr-FR" w:eastAsia="fr-FR"/>
            </w:rPr>
            <w:drawing>
              <wp:inline distT="0" distB="0" distL="0" distR="0" wp14:anchorId="53A8AB47" wp14:editId="08BFAA33">
                <wp:extent cx="1889760" cy="1674471"/>
                <wp:effectExtent l="0" t="0" r="0" b="2540"/>
                <wp:docPr id="24" name="Imag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800" t="6666" r="9201"/>
                        <a:stretch/>
                      </pic:blipFill>
                      <pic:spPr bwMode="auto">
                        <a:xfrm>
                          <a:off x="0" y="0"/>
                          <a:ext cx="1901741" cy="16850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74619AA" w14:textId="044E62EF" w:rsidR="003B315F" w:rsidRDefault="003B315F" w:rsidP="003B315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2pt;height:102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o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o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6EC4A2E"/>
    <w:multiLevelType w:val="hybridMultilevel"/>
    <w:tmpl w:val="2D5A6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2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C5364"/>
    <w:multiLevelType w:val="hybridMultilevel"/>
    <w:tmpl w:val="4252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702828542">
    <w:abstractNumId w:val="16"/>
  </w:num>
  <w:num w:numId="2" w16cid:durableId="1618295895">
    <w:abstractNumId w:val="23"/>
  </w:num>
  <w:num w:numId="3" w16cid:durableId="557085352">
    <w:abstractNumId w:val="24"/>
  </w:num>
  <w:num w:numId="4" w16cid:durableId="1924727629">
    <w:abstractNumId w:val="21"/>
  </w:num>
  <w:num w:numId="5" w16cid:durableId="2017731557">
    <w:abstractNumId w:val="11"/>
  </w:num>
  <w:num w:numId="6" w16cid:durableId="849561930">
    <w:abstractNumId w:val="4"/>
  </w:num>
  <w:num w:numId="7" w16cid:durableId="2105374791">
    <w:abstractNumId w:val="5"/>
  </w:num>
  <w:num w:numId="8" w16cid:durableId="294912503">
    <w:abstractNumId w:val="6"/>
  </w:num>
  <w:num w:numId="9" w16cid:durableId="1560090956">
    <w:abstractNumId w:val="7"/>
  </w:num>
  <w:num w:numId="10" w16cid:durableId="811950193">
    <w:abstractNumId w:val="9"/>
  </w:num>
  <w:num w:numId="11" w16cid:durableId="408234840">
    <w:abstractNumId w:val="0"/>
  </w:num>
  <w:num w:numId="12" w16cid:durableId="1056464958">
    <w:abstractNumId w:val="1"/>
  </w:num>
  <w:num w:numId="13" w16cid:durableId="1027952073">
    <w:abstractNumId w:val="2"/>
  </w:num>
  <w:num w:numId="14" w16cid:durableId="1037389660">
    <w:abstractNumId w:val="3"/>
  </w:num>
  <w:num w:numId="15" w16cid:durableId="848829454">
    <w:abstractNumId w:val="8"/>
  </w:num>
  <w:num w:numId="16" w16cid:durableId="1126117155">
    <w:abstractNumId w:val="27"/>
  </w:num>
  <w:num w:numId="17" w16cid:durableId="145753249">
    <w:abstractNumId w:val="32"/>
  </w:num>
  <w:num w:numId="18" w16cid:durableId="1670402475">
    <w:abstractNumId w:val="17"/>
  </w:num>
  <w:num w:numId="19" w16cid:durableId="1769806686">
    <w:abstractNumId w:val="19"/>
  </w:num>
  <w:num w:numId="20" w16cid:durableId="1178152359">
    <w:abstractNumId w:val="10"/>
  </w:num>
  <w:num w:numId="21" w16cid:durableId="1325206838">
    <w:abstractNumId w:val="26"/>
  </w:num>
  <w:num w:numId="22" w16cid:durableId="1680500826">
    <w:abstractNumId w:val="22"/>
  </w:num>
  <w:num w:numId="23" w16cid:durableId="1253775871">
    <w:abstractNumId w:val="14"/>
  </w:num>
  <w:num w:numId="24" w16cid:durableId="1831603060">
    <w:abstractNumId w:val="29"/>
  </w:num>
  <w:num w:numId="25" w16cid:durableId="1882207260">
    <w:abstractNumId w:val="15"/>
  </w:num>
  <w:num w:numId="26" w16cid:durableId="861476047">
    <w:abstractNumId w:val="31"/>
  </w:num>
  <w:num w:numId="27" w16cid:durableId="1185512987">
    <w:abstractNumId w:val="12"/>
  </w:num>
  <w:num w:numId="28" w16cid:durableId="147498387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68052779">
    <w:abstractNumId w:val="13"/>
  </w:num>
  <w:num w:numId="30" w16cid:durableId="1461604374">
    <w:abstractNumId w:val="20"/>
  </w:num>
  <w:num w:numId="31" w16cid:durableId="633292871">
    <w:abstractNumId w:val="34"/>
  </w:num>
  <w:num w:numId="32" w16cid:durableId="444154910">
    <w:abstractNumId w:val="25"/>
  </w:num>
  <w:num w:numId="33" w16cid:durableId="1089810534">
    <w:abstractNumId w:val="18"/>
  </w:num>
  <w:num w:numId="34" w16cid:durableId="868687535">
    <w:abstractNumId w:val="28"/>
  </w:num>
  <w:num w:numId="35" w16cid:durableId="514350214">
    <w:abstractNumId w:val="30"/>
  </w:num>
  <w:num w:numId="36" w16cid:durableId="2039237105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3"/>
    <w:rsid w:val="00001897"/>
    <w:rsid w:val="00005D15"/>
    <w:rsid w:val="00027A4A"/>
    <w:rsid w:val="00033FE1"/>
    <w:rsid w:val="00035AF5"/>
    <w:rsid w:val="00042125"/>
    <w:rsid w:val="0005130B"/>
    <w:rsid w:val="00063283"/>
    <w:rsid w:val="0006719F"/>
    <w:rsid w:val="00071487"/>
    <w:rsid w:val="0008039C"/>
    <w:rsid w:val="000961C3"/>
    <w:rsid w:val="000A5EC1"/>
    <w:rsid w:val="000B09FC"/>
    <w:rsid w:val="000C2C8D"/>
    <w:rsid w:val="000C4D2F"/>
    <w:rsid w:val="000C514F"/>
    <w:rsid w:val="000D0EC9"/>
    <w:rsid w:val="000D665C"/>
    <w:rsid w:val="000D7E03"/>
    <w:rsid w:val="000E076E"/>
    <w:rsid w:val="000E50CB"/>
    <w:rsid w:val="000F54CA"/>
    <w:rsid w:val="00100152"/>
    <w:rsid w:val="00101381"/>
    <w:rsid w:val="00115C52"/>
    <w:rsid w:val="00122D96"/>
    <w:rsid w:val="0012515B"/>
    <w:rsid w:val="0012616A"/>
    <w:rsid w:val="0014551F"/>
    <w:rsid w:val="00147143"/>
    <w:rsid w:val="001475FE"/>
    <w:rsid w:val="0017113B"/>
    <w:rsid w:val="00172F75"/>
    <w:rsid w:val="001814CB"/>
    <w:rsid w:val="00181660"/>
    <w:rsid w:val="00193436"/>
    <w:rsid w:val="00196ED6"/>
    <w:rsid w:val="001B03A7"/>
    <w:rsid w:val="001B3E10"/>
    <w:rsid w:val="001B6D47"/>
    <w:rsid w:val="001C1A5F"/>
    <w:rsid w:val="001C20DF"/>
    <w:rsid w:val="001C2253"/>
    <w:rsid w:val="001C3E87"/>
    <w:rsid w:val="001E51B4"/>
    <w:rsid w:val="001F2D63"/>
    <w:rsid w:val="002050E6"/>
    <w:rsid w:val="00221EE1"/>
    <w:rsid w:val="002232AF"/>
    <w:rsid w:val="00231490"/>
    <w:rsid w:val="00231CB1"/>
    <w:rsid w:val="00253039"/>
    <w:rsid w:val="002548F2"/>
    <w:rsid w:val="0026025E"/>
    <w:rsid w:val="00266DE4"/>
    <w:rsid w:val="00275878"/>
    <w:rsid w:val="0028353D"/>
    <w:rsid w:val="00285A54"/>
    <w:rsid w:val="002C082C"/>
    <w:rsid w:val="002F6855"/>
    <w:rsid w:val="00302F14"/>
    <w:rsid w:val="003116DF"/>
    <w:rsid w:val="003127A2"/>
    <w:rsid w:val="00321CAC"/>
    <w:rsid w:val="00324DF6"/>
    <w:rsid w:val="00326398"/>
    <w:rsid w:val="00335FD5"/>
    <w:rsid w:val="00337784"/>
    <w:rsid w:val="00347A65"/>
    <w:rsid w:val="00353A67"/>
    <w:rsid w:val="003573E0"/>
    <w:rsid w:val="00366244"/>
    <w:rsid w:val="00384D8B"/>
    <w:rsid w:val="00386D3F"/>
    <w:rsid w:val="0039283D"/>
    <w:rsid w:val="00392FB5"/>
    <w:rsid w:val="003A3251"/>
    <w:rsid w:val="003A5BFB"/>
    <w:rsid w:val="003A5CB0"/>
    <w:rsid w:val="003B315F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5015A"/>
    <w:rsid w:val="00462342"/>
    <w:rsid w:val="00470DB1"/>
    <w:rsid w:val="00471C1C"/>
    <w:rsid w:val="0048049A"/>
    <w:rsid w:val="004E55BF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04D0C"/>
    <w:rsid w:val="00630011"/>
    <w:rsid w:val="00630287"/>
    <w:rsid w:val="006338E8"/>
    <w:rsid w:val="00650FE3"/>
    <w:rsid w:val="00661FEA"/>
    <w:rsid w:val="0067042F"/>
    <w:rsid w:val="00683DBD"/>
    <w:rsid w:val="00686491"/>
    <w:rsid w:val="00687DCA"/>
    <w:rsid w:val="00692EE6"/>
    <w:rsid w:val="006961C9"/>
    <w:rsid w:val="006B22CF"/>
    <w:rsid w:val="006C01FE"/>
    <w:rsid w:val="006D3906"/>
    <w:rsid w:val="006D53F2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968B6"/>
    <w:rsid w:val="007B5BF7"/>
    <w:rsid w:val="007B686F"/>
    <w:rsid w:val="007C6627"/>
    <w:rsid w:val="007E1992"/>
    <w:rsid w:val="007E3F9D"/>
    <w:rsid w:val="007E50C6"/>
    <w:rsid w:val="008037E6"/>
    <w:rsid w:val="008060D5"/>
    <w:rsid w:val="0084206D"/>
    <w:rsid w:val="0084370F"/>
    <w:rsid w:val="00851130"/>
    <w:rsid w:val="00856802"/>
    <w:rsid w:val="0086467D"/>
    <w:rsid w:val="00884566"/>
    <w:rsid w:val="00884865"/>
    <w:rsid w:val="008A1B41"/>
    <w:rsid w:val="008A48FB"/>
    <w:rsid w:val="008B61BD"/>
    <w:rsid w:val="008C46E3"/>
    <w:rsid w:val="008D41D4"/>
    <w:rsid w:val="008D58DB"/>
    <w:rsid w:val="008E223F"/>
    <w:rsid w:val="008E3111"/>
    <w:rsid w:val="008E7416"/>
    <w:rsid w:val="008E7A84"/>
    <w:rsid w:val="008F67CE"/>
    <w:rsid w:val="0090460B"/>
    <w:rsid w:val="0091197C"/>
    <w:rsid w:val="009129E6"/>
    <w:rsid w:val="00916B35"/>
    <w:rsid w:val="00925BD4"/>
    <w:rsid w:val="00933036"/>
    <w:rsid w:val="00944A2B"/>
    <w:rsid w:val="00946E31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524B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C1B4F"/>
    <w:rsid w:val="00AD0CB5"/>
    <w:rsid w:val="00AF75B8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73ABE"/>
    <w:rsid w:val="00B82E71"/>
    <w:rsid w:val="00B8414B"/>
    <w:rsid w:val="00B919D5"/>
    <w:rsid w:val="00B95C86"/>
    <w:rsid w:val="00BA0A3F"/>
    <w:rsid w:val="00BA0EC7"/>
    <w:rsid w:val="00BA2EC0"/>
    <w:rsid w:val="00BB2AF9"/>
    <w:rsid w:val="00BB3380"/>
    <w:rsid w:val="00BE2A0E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00829"/>
    <w:rsid w:val="00D00D56"/>
    <w:rsid w:val="00D174E9"/>
    <w:rsid w:val="00D30F99"/>
    <w:rsid w:val="00D34140"/>
    <w:rsid w:val="00D36F60"/>
    <w:rsid w:val="00D473F2"/>
    <w:rsid w:val="00D55B62"/>
    <w:rsid w:val="00D7115C"/>
    <w:rsid w:val="00D72331"/>
    <w:rsid w:val="00D73BFE"/>
    <w:rsid w:val="00D87D1E"/>
    <w:rsid w:val="00D94FC9"/>
    <w:rsid w:val="00DA3CBB"/>
    <w:rsid w:val="00DA61D7"/>
    <w:rsid w:val="00DB0565"/>
    <w:rsid w:val="00DB315D"/>
    <w:rsid w:val="00DB7ABE"/>
    <w:rsid w:val="00DC732B"/>
    <w:rsid w:val="00DE0021"/>
    <w:rsid w:val="00DE62B3"/>
    <w:rsid w:val="00E02E5F"/>
    <w:rsid w:val="00E04B7E"/>
    <w:rsid w:val="00E068B7"/>
    <w:rsid w:val="00E10FF1"/>
    <w:rsid w:val="00E16828"/>
    <w:rsid w:val="00E2091C"/>
    <w:rsid w:val="00E24389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D794A"/>
    <w:rsid w:val="00EE36D1"/>
    <w:rsid w:val="00EE6C68"/>
    <w:rsid w:val="00EF059E"/>
    <w:rsid w:val="00F111F5"/>
    <w:rsid w:val="00F23AC3"/>
    <w:rsid w:val="00F246A0"/>
    <w:rsid w:val="00F24F32"/>
    <w:rsid w:val="00F256CA"/>
    <w:rsid w:val="00F31307"/>
    <w:rsid w:val="00F348DE"/>
    <w:rsid w:val="00F34E9E"/>
    <w:rsid w:val="00F4072B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468D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015A"/>
    <w:pPr>
      <w:spacing w:after="200" w:line="260" w:lineRule="atLeast"/>
      <w:jc w:val="both"/>
    </w:pPr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olo4">
    <w:name w:val="heading 4"/>
    <w:basedOn w:val="Titolo3"/>
    <w:next w:val="Normale"/>
    <w:link w:val="Titolo4Carattere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olo5">
    <w:name w:val="heading 5"/>
    <w:basedOn w:val="Titolo4"/>
    <w:next w:val="Normale"/>
    <w:link w:val="Titolo5Carattere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roduction">
    <w:name w:val="Introduction"/>
    <w:basedOn w:val="Normale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ellanormale"/>
    <w:uiPriority w:val="99"/>
    <w:rsid w:val="00EE6C68"/>
    <w:rPr>
      <w:rFonts w:ascii="Rockwell" w:eastAsiaTheme="minorEastAsia" w:hAnsi="Rockwell"/>
    </w:rPr>
    <w:tblPr/>
  </w:style>
  <w:style w:type="paragraph" w:styleId="Intestazione">
    <w:name w:val="header"/>
    <w:basedOn w:val="Normale"/>
    <w:link w:val="IntestazioneCarattere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eropagina">
    <w:name w:val="page number"/>
    <w:basedOn w:val="Carpredefinitoparagrafo"/>
    <w:uiPriority w:val="99"/>
    <w:semiHidden/>
    <w:unhideWhenUsed/>
    <w:rsid w:val="00B64B1E"/>
    <w:rPr>
      <w:lang w:val="en-GB"/>
    </w:rPr>
  </w:style>
  <w:style w:type="paragraph" w:styleId="Nessunaspaziatura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olo">
    <w:name w:val="Title"/>
    <w:basedOn w:val="Normale"/>
    <w:next w:val="Normale"/>
    <w:link w:val="TitoloCarattere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e"/>
    <w:rsid w:val="00B532A7"/>
    <w:pPr>
      <w:jc w:val="right"/>
    </w:pPr>
  </w:style>
  <w:style w:type="paragraph" w:styleId="Citazioneintensa">
    <w:name w:val="Intense Quote"/>
    <w:aliases w:val="Quote"/>
    <w:basedOn w:val="Normale"/>
    <w:next w:val="Normale"/>
    <w:link w:val="CitazioneintensaCarattere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zioneintensaCarattere">
    <w:name w:val="Citazione intensa Carattere"/>
    <w:aliases w:val="Quote Carattere"/>
    <w:basedOn w:val="Carpredefinitoparagrafo"/>
    <w:link w:val="Citazioneintens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e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stosegnaposto">
    <w:name w:val="Placeholder Text"/>
    <w:basedOn w:val="Carpredefinitoparagrafo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e"/>
    <w:rsid w:val="00B532A7"/>
    <w:pPr>
      <w:spacing w:after="360"/>
      <w:jc w:val="left"/>
    </w:pPr>
  </w:style>
  <w:style w:type="paragraph" w:styleId="Data">
    <w:name w:val="Date"/>
    <w:basedOn w:val="Normale"/>
    <w:next w:val="Normale"/>
    <w:link w:val="DataCarattere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e"/>
    <w:rsid w:val="00B532A7"/>
    <w:pPr>
      <w:spacing w:before="200" w:line="220" w:lineRule="exact"/>
      <w:jc w:val="left"/>
    </w:pPr>
    <w:rPr>
      <w:b/>
    </w:rPr>
  </w:style>
  <w:style w:type="character" w:customStyle="1" w:styleId="DataCarattere">
    <w:name w:val="Data Carattere"/>
    <w:basedOn w:val="Carpredefinitoparagrafo"/>
    <w:link w:val="Dat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e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e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foelenco">
    <w:name w:val="List Paragraph"/>
    <w:basedOn w:val="Normale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e"/>
    <w:uiPriority w:val="99"/>
    <w:rsid w:val="00991ABF"/>
    <w:pPr>
      <w:numPr>
        <w:numId w:val="2"/>
      </w:numPr>
      <w:contextualSpacing/>
    </w:pPr>
  </w:style>
  <w:style w:type="paragraph" w:styleId="Sommario1">
    <w:name w:val="toc 1"/>
    <w:basedOn w:val="Normale"/>
    <w:next w:val="Normale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Sommario3">
    <w:name w:val="toc 3"/>
    <w:basedOn w:val="Sommario2"/>
    <w:next w:val="Normale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itolosommario">
    <w:name w:val="TOC Heading"/>
    <w:basedOn w:val="Titolo1"/>
    <w:next w:val="Normale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B532A7"/>
    <w:rPr>
      <w:sz w:val="16"/>
      <w:szCs w:val="16"/>
      <w:lang w:val="en-GB"/>
    </w:rPr>
  </w:style>
  <w:style w:type="character" w:styleId="Rimandonotaapidipagina">
    <w:name w:val="footnote reference"/>
    <w:basedOn w:val="Carpredefinitoparagrafo"/>
    <w:uiPriority w:val="99"/>
    <w:unhideWhenUsed/>
    <w:rsid w:val="00DB315D"/>
    <w:rPr>
      <w:vertAlign w:val="superscript"/>
      <w:lang w:val="en-GB"/>
    </w:rPr>
  </w:style>
  <w:style w:type="character" w:styleId="Enfasigrassetto">
    <w:name w:val="Strong"/>
    <w:basedOn w:val="Carpredefinitoparagrafo"/>
    <w:uiPriority w:val="22"/>
    <w:qFormat/>
    <w:rsid w:val="000D0EC9"/>
    <w:rPr>
      <w:b/>
      <w:bCs/>
      <w:lang w:val="en-GB"/>
    </w:rPr>
  </w:style>
  <w:style w:type="character" w:styleId="EsempioHTML">
    <w:name w:val="HTML Sample"/>
    <w:basedOn w:val="Carpredefinitoparagrafo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iceHTML">
    <w:name w:val="HTML Code"/>
    <w:basedOn w:val="Carpredefinitoparagrafo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foelenco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gliatabella">
    <w:name w:val="Table Grid"/>
    <w:basedOn w:val="Tabellanormale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otesto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e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338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foelenco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e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e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e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e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o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  <w:style w:type="paragraph" w:customStyle="1" w:styleId="Default">
    <w:name w:val="Default"/>
    <w:rsid w:val="00326398"/>
    <w:pPr>
      <w:autoSpaceDE w:val="0"/>
      <w:autoSpaceDN w:val="0"/>
      <w:adjustRightInd w:val="0"/>
    </w:pPr>
    <w:rPr>
      <w:rFonts w:eastAsia="Calibri" w:cs="Arial"/>
      <w:color w:val="000000"/>
      <w:sz w:val="24"/>
      <w:szCs w:val="24"/>
      <w:lang w:eastAsia="fr-FR"/>
    </w:rPr>
  </w:style>
  <w:style w:type="paragraph" w:styleId="NormaleWeb">
    <w:name w:val="Normal (Web)"/>
    <w:basedOn w:val="Normale"/>
    <w:uiPriority w:val="99"/>
    <w:semiHidden/>
    <w:unhideWhenUsed/>
    <w:rsid w:val="00BE2A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Revisione">
    <w:name w:val="Revision"/>
    <w:hidden/>
    <w:uiPriority w:val="99"/>
    <w:semiHidden/>
    <w:rsid w:val="000C4D2F"/>
    <w:rPr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916B3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6B35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6B35"/>
    <w:rPr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6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6B35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148FE5C6-BA7D-4329-BEC6-6891DE7C31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2</TotalTime>
  <Pages>5</Pages>
  <Words>527</Words>
  <Characters>3008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Federica Piccolo</cp:lastModifiedBy>
  <cp:revision>3</cp:revision>
  <cp:lastPrinted>2016-11-07T11:47:00Z</cp:lastPrinted>
  <dcterms:created xsi:type="dcterms:W3CDTF">2026-01-09T16:56:00Z</dcterms:created>
  <dcterms:modified xsi:type="dcterms:W3CDTF">2026-01-09T16:58:00Z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